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BCA" w:rsidRPr="008F6EAA" w:rsidRDefault="008A7BCA" w:rsidP="008A7BCA">
      <w:pPr>
        <w:rPr>
          <w:rFonts w:ascii="Century" w:hAnsi="Century" w:cs="Arial"/>
          <w:sz w:val="20"/>
          <w:szCs w:val="18"/>
        </w:rPr>
      </w:pPr>
    </w:p>
    <w:p w:rsidR="004862F2" w:rsidRPr="008F6EAA" w:rsidRDefault="004862F2" w:rsidP="004862F2">
      <w:pPr>
        <w:rPr>
          <w:rFonts w:ascii="Century" w:hAnsi="Century"/>
          <w:b/>
          <w:szCs w:val="22"/>
        </w:rPr>
      </w:pPr>
    </w:p>
    <w:p w:rsidR="0082707C" w:rsidRDefault="0082707C" w:rsidP="006D17C2">
      <w:pPr>
        <w:rPr>
          <w:rFonts w:ascii="Century" w:hAnsi="Century" w:cs="Arial"/>
          <w:szCs w:val="22"/>
        </w:rPr>
      </w:pPr>
    </w:p>
    <w:p w:rsidR="00FD42C7" w:rsidRDefault="00FD42C7" w:rsidP="006D17C2">
      <w:pPr>
        <w:rPr>
          <w:rFonts w:ascii="Century" w:hAnsi="Century" w:cs="Arial"/>
          <w:szCs w:val="22"/>
        </w:rPr>
      </w:pPr>
    </w:p>
    <w:p w:rsidR="00FD42C7" w:rsidRPr="0052574F" w:rsidRDefault="00FD42C7" w:rsidP="006D17C2">
      <w:pPr>
        <w:rPr>
          <w:rFonts w:ascii="Century" w:hAnsi="Century" w:cs="Arial"/>
          <w:szCs w:val="22"/>
          <w:lang w:val="en-US"/>
        </w:rPr>
      </w:pPr>
    </w:p>
    <w:p w:rsidR="00FD42C7" w:rsidRPr="0052574F" w:rsidRDefault="00FD42C7" w:rsidP="006D17C2">
      <w:pPr>
        <w:rPr>
          <w:rFonts w:ascii="Century" w:hAnsi="Century" w:cs="Arial"/>
          <w:szCs w:val="22"/>
          <w:lang w:val="en-US"/>
        </w:rPr>
      </w:pPr>
    </w:p>
    <w:tbl>
      <w:tblPr>
        <w:tblStyle w:val="Tabellenraster"/>
        <w:tblpPr w:leftFromText="142" w:rightFromText="142" w:vertAnchor="page" w:horzAnchor="margin" w:tblpY="4684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1654C" w:rsidTr="0051654C">
        <w:trPr>
          <w:trHeight w:val="1636"/>
        </w:trPr>
        <w:tc>
          <w:tcPr>
            <w:tcW w:w="5228" w:type="dxa"/>
            <w:tcBorders>
              <w:left w:val="nil"/>
            </w:tcBorders>
          </w:tcPr>
          <w:p w:rsidR="00B55734" w:rsidRDefault="00DC555C" w:rsidP="00B55734">
            <w:pPr>
              <w:pStyle w:val="KeinLeerraum"/>
              <w:rPr>
                <w:rFonts w:ascii="Arial" w:hAnsi="Arial" w:cs="Arial"/>
                <w:b/>
                <w:sz w:val="20"/>
                <w:szCs w:val="20"/>
              </w:rPr>
            </w:pPr>
            <w:r w:rsidRPr="002E49AA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66432" behindDoc="0" locked="0" layoutInCell="1" allowOverlap="1" wp14:anchorId="2A780E6F" wp14:editId="5ACE844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177165</wp:posOffset>
                  </wp:positionV>
                  <wp:extent cx="219075" cy="219075"/>
                  <wp:effectExtent l="0" t="0" r="9525" b="9525"/>
                  <wp:wrapSquare wrapText="bothSides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1654C" w:rsidRPr="002E49AA" w:rsidRDefault="00B55734" w:rsidP="00B55734">
            <w:pPr>
              <w:pStyle w:val="KeinLeerraum"/>
              <w:rPr>
                <w:rFonts w:ascii="Arial" w:hAnsi="Arial" w:cs="Arial"/>
                <w:noProof/>
                <w:sz w:val="20"/>
                <w:szCs w:val="20"/>
                <w:lang w:eastAsia="de-DE"/>
              </w:rPr>
            </w:pPr>
            <w:r w:rsidRPr="002E49AA">
              <w:rPr>
                <w:rFonts w:ascii="Arial" w:hAnsi="Arial" w:cs="Arial"/>
                <w:b/>
                <w:sz w:val="20"/>
                <w:szCs w:val="20"/>
              </w:rPr>
              <w:t>Central Station Würzburg</w:t>
            </w:r>
            <w:r w:rsidRPr="002E49AA">
              <w:rPr>
                <w:rFonts w:ascii="Arial" w:hAnsi="Arial" w:cs="Arial"/>
                <w:sz w:val="20"/>
                <w:szCs w:val="20"/>
              </w:rPr>
              <w:t xml:space="preserve"> (Würzburg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E49AA">
              <w:rPr>
                <w:rFonts w:ascii="Arial" w:hAnsi="Arial" w:cs="Arial"/>
                <w:sz w:val="20"/>
                <w:szCs w:val="20"/>
              </w:rPr>
              <w:t>Hauptbahnhof), Bahnhofsplatz</w:t>
            </w:r>
          </w:p>
          <w:p w:rsidR="0051654C" w:rsidRPr="002E49AA" w:rsidRDefault="0051654C" w:rsidP="00993654">
            <w:pPr>
              <w:pStyle w:val="KeinLeerraum"/>
              <w:rPr>
                <w:rFonts w:ascii="Arial" w:hAnsi="Arial" w:cs="Arial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228" w:type="dxa"/>
            <w:tcBorders>
              <w:right w:val="nil"/>
            </w:tcBorders>
          </w:tcPr>
          <w:p w:rsidR="0051654C" w:rsidRPr="00B02E7B" w:rsidRDefault="00DC555C" w:rsidP="00BE78E0">
            <w:pPr>
              <w:pStyle w:val="KeinLeerraum"/>
              <w:rPr>
                <w:rFonts w:ascii="Arial" w:hAnsi="Arial" w:cs="Arial"/>
                <w:noProof/>
                <w:sz w:val="20"/>
                <w:szCs w:val="20"/>
                <w:lang w:eastAsia="de-DE"/>
              </w:rPr>
            </w:pPr>
            <w:r w:rsidRPr="00B02E7B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48000" behindDoc="0" locked="0" layoutInCell="1" allowOverlap="1" wp14:anchorId="6E308472" wp14:editId="56560E1C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144145</wp:posOffset>
                  </wp:positionV>
                  <wp:extent cx="190500" cy="285750"/>
                  <wp:effectExtent l="0" t="0" r="0" b="0"/>
                  <wp:wrapSquare wrapText="bothSides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1654C" w:rsidRPr="00B02E7B" w:rsidRDefault="0051654C" w:rsidP="00243016">
            <w:pPr>
              <w:pStyle w:val="KeinLeerraum"/>
              <w:rPr>
                <w:rFonts w:ascii="Arial" w:hAnsi="Arial" w:cs="Arial"/>
                <w:noProof/>
                <w:sz w:val="20"/>
                <w:szCs w:val="20"/>
                <w:lang w:eastAsia="de-DE"/>
              </w:rPr>
            </w:pPr>
            <w:r w:rsidRPr="00B02E7B">
              <w:rPr>
                <w:rFonts w:ascii="Arial" w:hAnsi="Arial" w:cs="Arial"/>
                <w:b/>
                <w:sz w:val="20"/>
                <w:szCs w:val="20"/>
                <w:lang w:val="en-US"/>
              </w:rPr>
              <w:t>Streetcars 1</w:t>
            </w:r>
            <w:proofErr w:type="gramStart"/>
            <w:r w:rsidRPr="00B02E7B">
              <w:rPr>
                <w:rFonts w:ascii="Arial" w:hAnsi="Arial" w:cs="Arial"/>
                <w:b/>
                <w:sz w:val="20"/>
                <w:szCs w:val="20"/>
                <w:lang w:val="en-US"/>
              </w:rPr>
              <w:t>,2,3,4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,5</w:t>
            </w:r>
            <w:proofErr w:type="gramEnd"/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-</w:t>
            </w:r>
            <w:r w:rsidRPr="00B02E7B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32C1A">
              <w:t>If</w:t>
            </w:r>
            <w:proofErr w:type="spellEnd"/>
            <w:r w:rsidRPr="00A32C1A">
              <w:t xml:space="preserve"> </w:t>
            </w:r>
            <w:proofErr w:type="spellStart"/>
            <w:r w:rsidRPr="00A32C1A">
              <w:t>you</w:t>
            </w:r>
            <w:proofErr w:type="spellEnd"/>
            <w:r w:rsidRPr="00A32C1A">
              <w:t xml:space="preserve"> </w:t>
            </w:r>
            <w:proofErr w:type="spellStart"/>
            <w:r w:rsidRPr="00A32C1A">
              <w:t>want</w:t>
            </w:r>
            <w:proofErr w:type="spellEnd"/>
            <w:r w:rsidRPr="00A32C1A">
              <w:t xml:space="preserve"> </w:t>
            </w:r>
            <w:proofErr w:type="spellStart"/>
            <w:r w:rsidRPr="00A32C1A">
              <w:t>to</w:t>
            </w:r>
            <w:proofErr w:type="spellEnd"/>
            <w:r w:rsidRPr="00A32C1A">
              <w:t xml:space="preserve"> </w:t>
            </w:r>
            <w:proofErr w:type="spellStart"/>
            <w:r w:rsidRPr="00A32C1A">
              <w:t>get</w:t>
            </w:r>
            <w:proofErr w:type="spellEnd"/>
            <w:r w:rsidRPr="00A32C1A">
              <w:t xml:space="preserve"> </w:t>
            </w:r>
            <w:proofErr w:type="spellStart"/>
            <w:r w:rsidRPr="00A32C1A">
              <w:t>from</w:t>
            </w:r>
            <w:proofErr w:type="spellEnd"/>
            <w:r w:rsidRPr="00A32C1A">
              <w:t xml:space="preserve"> </w:t>
            </w:r>
            <w:proofErr w:type="spellStart"/>
            <w:r w:rsidRPr="00A32C1A">
              <w:t>the</w:t>
            </w:r>
            <w:proofErr w:type="spellEnd"/>
            <w:r w:rsidRPr="00A32C1A">
              <w:t xml:space="preserve"> </w:t>
            </w:r>
            <w:proofErr w:type="spellStart"/>
            <w:r w:rsidRPr="00A32C1A">
              <w:t>train</w:t>
            </w:r>
            <w:proofErr w:type="spellEnd"/>
            <w:r w:rsidRPr="00A32C1A">
              <w:t xml:space="preserve"> </w:t>
            </w:r>
            <w:proofErr w:type="spellStart"/>
            <w:r w:rsidRPr="00A32C1A">
              <w:t>station</w:t>
            </w:r>
            <w:proofErr w:type="spellEnd"/>
            <w:r w:rsidRPr="00A32C1A">
              <w:t xml:space="preserve"> in  Würzburg </w:t>
            </w:r>
            <w:proofErr w:type="spellStart"/>
            <w:r w:rsidR="000428EC">
              <w:t>to</w:t>
            </w:r>
            <w:proofErr w:type="spellEnd"/>
            <w:r w:rsidR="000428EC">
              <w:t xml:space="preserve"> </w:t>
            </w:r>
            <w:proofErr w:type="spellStart"/>
            <w:r w:rsidR="000428EC">
              <w:t>the</w:t>
            </w:r>
            <w:proofErr w:type="spellEnd"/>
            <w:r w:rsidR="000428EC">
              <w:t xml:space="preserve"> Conf</w:t>
            </w:r>
            <w:r w:rsidRPr="00A32C1A">
              <w:t>erence</w:t>
            </w:r>
            <w:r>
              <w:t xml:space="preserve"> </w:t>
            </w:r>
            <w:proofErr w:type="spellStart"/>
            <w:r w:rsidRPr="00A32C1A">
              <w:t>Venue</w:t>
            </w:r>
            <w:proofErr w:type="spellEnd"/>
            <w:r w:rsidRPr="00A32C1A">
              <w:t xml:space="preserve"> at Juliusspital, </w:t>
            </w:r>
            <w:proofErr w:type="spellStart"/>
            <w:r w:rsidRPr="00A32C1A">
              <w:t>you</w:t>
            </w:r>
            <w:proofErr w:type="spellEnd"/>
            <w:r w:rsidRPr="00A32C1A">
              <w:t xml:space="preserve"> </w:t>
            </w:r>
            <w:proofErr w:type="spellStart"/>
            <w:r w:rsidRPr="00A32C1A">
              <w:t>can</w:t>
            </w:r>
            <w:proofErr w:type="spellEnd"/>
            <w:r w:rsidRPr="00A32C1A">
              <w:t xml:space="preserve"> </w:t>
            </w:r>
            <w:proofErr w:type="spellStart"/>
            <w:r w:rsidRPr="00A32C1A">
              <w:t>take</w:t>
            </w:r>
            <w:proofErr w:type="spellEnd"/>
            <w:r w:rsidRPr="00A32C1A">
              <w:t xml:space="preserve"> </w:t>
            </w:r>
            <w:proofErr w:type="spellStart"/>
            <w:r w:rsidRPr="00A32C1A">
              <w:t>any</w:t>
            </w:r>
            <w:proofErr w:type="spellEnd"/>
            <w:r w:rsidRPr="00A32C1A">
              <w:t xml:space="preserve"> </w:t>
            </w:r>
            <w:proofErr w:type="spellStart"/>
            <w:r w:rsidRPr="00A32C1A">
              <w:t>str</w:t>
            </w:r>
            <w:r>
              <w:t>eetcar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get</w:t>
            </w:r>
            <w:proofErr w:type="spellEnd"/>
            <w:r>
              <w:t xml:space="preserve"> off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stop</w:t>
            </w:r>
            <w:proofErr w:type="spellEnd"/>
            <w:r>
              <w:t xml:space="preserve"> </w:t>
            </w:r>
            <w:r w:rsidRPr="00A32C1A">
              <w:t>“Juliuspromenade".</w:t>
            </w:r>
            <w:r w:rsidRPr="00A32C1A">
              <w:br/>
            </w:r>
          </w:p>
        </w:tc>
      </w:tr>
      <w:tr w:rsidR="0051654C" w:rsidRPr="0052574F" w:rsidTr="00B55734">
        <w:trPr>
          <w:trHeight w:val="1204"/>
        </w:trPr>
        <w:tc>
          <w:tcPr>
            <w:tcW w:w="5228" w:type="dxa"/>
            <w:tcBorders>
              <w:left w:val="nil"/>
              <w:bottom w:val="single" w:sz="4" w:space="0" w:color="auto"/>
            </w:tcBorders>
          </w:tcPr>
          <w:p w:rsidR="0051654C" w:rsidRDefault="0051654C" w:rsidP="00AE6395">
            <w:pPr>
              <w:pStyle w:val="KeinLeerraum"/>
              <w:rPr>
                <w:rFonts w:ascii="Calibri" w:hAnsi="Calibri" w:cs="Arial"/>
                <w:noProof/>
                <w:sz w:val="28"/>
                <w:szCs w:val="28"/>
                <w:lang w:eastAsia="de-DE"/>
              </w:rPr>
            </w:pPr>
          </w:p>
          <w:p w:rsidR="0051654C" w:rsidRDefault="00F2083C" w:rsidP="00AB62BA">
            <w:pPr>
              <w:pStyle w:val="KeinLeerraum"/>
              <w:rPr>
                <w:rFonts w:ascii="Calibri" w:hAnsi="Calibri" w:cs="Arial"/>
                <w:noProof/>
                <w:sz w:val="28"/>
                <w:szCs w:val="28"/>
                <w:lang w:eastAsia="de-DE"/>
              </w:rPr>
            </w:pPr>
            <w:r>
              <w:rPr>
                <w:rFonts w:ascii="Calibri" w:hAnsi="Calibri" w:cs="Arial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50048" behindDoc="0" locked="0" layoutInCell="1" allowOverlap="1" wp14:anchorId="297D3064" wp14:editId="42B62F2A">
                  <wp:simplePos x="0" y="0"/>
                  <wp:positionH relativeFrom="column">
                    <wp:posOffset>40281</wp:posOffset>
                  </wp:positionH>
                  <wp:positionV relativeFrom="paragraph">
                    <wp:posOffset>27443</wp:posOffset>
                  </wp:positionV>
                  <wp:extent cx="257175" cy="200025"/>
                  <wp:effectExtent l="0" t="0" r="9525" b="9525"/>
                  <wp:wrapSquare wrapText="bothSides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1654C" w:rsidRPr="002E49AA">
              <w:rPr>
                <w:rFonts w:ascii="Arial" w:hAnsi="Arial" w:cs="Arial"/>
                <w:b/>
                <w:sz w:val="20"/>
                <w:szCs w:val="20"/>
              </w:rPr>
              <w:t xml:space="preserve">Conference </w:t>
            </w:r>
            <w:proofErr w:type="spellStart"/>
            <w:r w:rsidR="0051654C" w:rsidRPr="002E49AA">
              <w:rPr>
                <w:rFonts w:ascii="Arial" w:hAnsi="Arial" w:cs="Arial"/>
                <w:b/>
                <w:sz w:val="20"/>
                <w:szCs w:val="20"/>
              </w:rPr>
              <w:t>Venue</w:t>
            </w:r>
            <w:proofErr w:type="spellEnd"/>
            <w:r w:rsidR="0051654C" w:rsidRPr="002E49AA">
              <w:rPr>
                <w:rFonts w:ascii="Arial" w:hAnsi="Arial" w:cs="Arial"/>
                <w:sz w:val="20"/>
                <w:szCs w:val="20"/>
              </w:rPr>
              <w:t xml:space="preserve"> – </w:t>
            </w:r>
            <w:proofErr w:type="spellStart"/>
            <w:r w:rsidR="0051654C" w:rsidRPr="002E49AA">
              <w:rPr>
                <w:rFonts w:ascii="Arial" w:hAnsi="Arial" w:cs="Arial"/>
                <w:sz w:val="20"/>
                <w:szCs w:val="20"/>
              </w:rPr>
              <w:t>Gardenpavillon</w:t>
            </w:r>
            <w:proofErr w:type="spellEnd"/>
            <w:r w:rsidR="0051654C" w:rsidRPr="002E49AA">
              <w:rPr>
                <w:rFonts w:ascii="Arial" w:hAnsi="Arial" w:cs="Arial"/>
                <w:sz w:val="20"/>
                <w:szCs w:val="20"/>
              </w:rPr>
              <w:t xml:space="preserve"> Juliusspital, Klinikstraße 1, 97070, Würzburg</w:t>
            </w:r>
          </w:p>
        </w:tc>
        <w:tc>
          <w:tcPr>
            <w:tcW w:w="5228" w:type="dxa"/>
            <w:tcBorders>
              <w:bottom w:val="single" w:sz="4" w:space="0" w:color="auto"/>
              <w:right w:val="nil"/>
            </w:tcBorders>
          </w:tcPr>
          <w:p w:rsidR="0051654C" w:rsidRPr="00B02E7B" w:rsidRDefault="0051654C" w:rsidP="00AE6395">
            <w:pPr>
              <w:pStyle w:val="KeinLeerraum"/>
              <w:rPr>
                <w:rFonts w:ascii="Arial" w:hAnsi="Arial" w:cs="Arial"/>
                <w:noProof/>
                <w:sz w:val="20"/>
                <w:szCs w:val="20"/>
                <w:lang w:eastAsia="de-DE"/>
              </w:rPr>
            </w:pPr>
            <w:r w:rsidRPr="00B02E7B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49024" behindDoc="0" locked="0" layoutInCell="1" allowOverlap="1" wp14:anchorId="623C38FF" wp14:editId="3B636734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151130</wp:posOffset>
                  </wp:positionV>
                  <wp:extent cx="257175" cy="228600"/>
                  <wp:effectExtent l="0" t="0" r="9525" b="0"/>
                  <wp:wrapSquare wrapText="bothSides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51654C" w:rsidRPr="00B02E7B" w:rsidRDefault="0051654C" w:rsidP="00243016">
            <w:pPr>
              <w:pStyle w:val="KeinLeerraum"/>
              <w:spacing w:before="120"/>
              <w:rPr>
                <w:rFonts w:ascii="Arial" w:hAnsi="Arial" w:cs="Arial"/>
                <w:noProof/>
                <w:sz w:val="20"/>
                <w:szCs w:val="20"/>
                <w:lang w:eastAsia="de-DE"/>
              </w:rPr>
            </w:pPr>
            <w:r w:rsidRPr="00B02E7B">
              <w:rPr>
                <w:rFonts w:ascii="Arial" w:hAnsi="Arial" w:cs="Arial"/>
                <w:b/>
                <w:sz w:val="20"/>
                <w:szCs w:val="20"/>
              </w:rPr>
              <w:t>Taxi rank</w:t>
            </w:r>
          </w:p>
        </w:tc>
      </w:tr>
      <w:tr w:rsidR="00E47C02" w:rsidRPr="00AE6395" w:rsidTr="00B55734">
        <w:tc>
          <w:tcPr>
            <w:tcW w:w="5228" w:type="dxa"/>
            <w:tcBorders>
              <w:left w:val="nil"/>
              <w:bottom w:val="nil"/>
              <w:right w:val="nil"/>
            </w:tcBorders>
          </w:tcPr>
          <w:p w:rsidR="00E47C02" w:rsidRPr="002E49AA" w:rsidRDefault="00E47C02" w:rsidP="00AE6395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28" w:type="dxa"/>
            <w:tcBorders>
              <w:left w:val="nil"/>
              <w:bottom w:val="nil"/>
              <w:right w:val="nil"/>
            </w:tcBorders>
          </w:tcPr>
          <w:p w:rsidR="00E47C02" w:rsidRPr="0052574F" w:rsidRDefault="00E47C02" w:rsidP="00AE6395">
            <w:pPr>
              <w:pStyle w:val="KeinLeerraum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FD37AA" w:rsidRPr="00AE6395" w:rsidTr="0051654C">
        <w:tc>
          <w:tcPr>
            <w:tcW w:w="104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D37AA" w:rsidRPr="00B55734" w:rsidRDefault="00B55734" w:rsidP="00B63BE1">
            <w:pPr>
              <w:pStyle w:val="Kopfzeile"/>
              <w:spacing w:before="240"/>
              <w:jc w:val="center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B55734">
              <w:rPr>
                <w:rFonts w:ascii="Arial" w:hAnsi="Arial" w:cs="Arial"/>
                <w:b/>
                <w:sz w:val="32"/>
                <w:szCs w:val="32"/>
                <w:lang w:val="en-US"/>
              </w:rPr>
              <w:t xml:space="preserve">Train station Würzburg ↔ </w:t>
            </w:r>
            <w:proofErr w:type="spellStart"/>
            <w:r w:rsidRPr="00B55734">
              <w:rPr>
                <w:rFonts w:ascii="Arial" w:hAnsi="Arial" w:cs="Arial"/>
                <w:b/>
                <w:sz w:val="32"/>
                <w:szCs w:val="32"/>
                <w:lang w:val="en-US"/>
              </w:rPr>
              <w:t>Pavillon</w:t>
            </w:r>
            <w:proofErr w:type="spellEnd"/>
            <w:r w:rsidRPr="00B55734">
              <w:rPr>
                <w:rFonts w:ascii="Arial" w:hAnsi="Arial" w:cs="Arial"/>
                <w:b/>
                <w:sz w:val="32"/>
                <w:szCs w:val="32"/>
                <w:lang w:val="en-US"/>
              </w:rPr>
              <w:t xml:space="preserve"> Juliusspital</w:t>
            </w:r>
          </w:p>
        </w:tc>
      </w:tr>
    </w:tbl>
    <w:p w:rsidR="00BB431B" w:rsidRDefault="00BB431B">
      <w:pPr>
        <w:jc w:val="both"/>
        <w:rPr>
          <w:rFonts w:ascii="Calibri" w:hAnsi="Calibri" w:cs="Arial"/>
          <w:sz w:val="28"/>
          <w:szCs w:val="28"/>
          <w:lang w:val="en-US"/>
        </w:rPr>
      </w:pPr>
    </w:p>
    <w:p w:rsidR="00BB431B" w:rsidRPr="00BB431B" w:rsidRDefault="00D543EF" w:rsidP="00BB431B">
      <w:pPr>
        <w:rPr>
          <w:rFonts w:ascii="Calibri" w:hAnsi="Calibri" w:cs="Arial"/>
          <w:sz w:val="28"/>
          <w:szCs w:val="28"/>
          <w:lang w:val="en-US"/>
        </w:rPr>
      </w:pPr>
      <w:r>
        <w:rPr>
          <w:rFonts w:ascii="Calibri" w:hAnsi="Calibri" w:cs="Arial"/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2649855</wp:posOffset>
            </wp:positionV>
            <wp:extent cx="4478110" cy="5156660"/>
            <wp:effectExtent l="0" t="0" r="0" b="6350"/>
            <wp:wrapNone/>
            <wp:docPr id="26" name="Grafik 26" descr="S:\GB1\Abt.1.3\IZKF\ICSC\02_TWINSIGHT\Veranstaltungen\CS-Symposium Frühjahr 2022\Willkommensmappe\Willkommensmappe 2. TWINSIGHT-Symp 2022\Verwendete Bilder\Route Hbf-Juspi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 descr="S:\GB1\Abt.1.3\IZKF\ICSC\02_TWINSIGHT\Veranstaltungen\CS-Symposium Frühjahr 2022\Willkommensmappe\Willkommensmappe 2. TWINSIGHT-Symp 2022\Verwendete Bilder\Route Hbf-Juspi_01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110" cy="51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3BE1">
        <w:rPr>
          <w:rFonts w:ascii="Calibri" w:hAnsi="Calibri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2625725</wp:posOffset>
                </wp:positionV>
                <wp:extent cx="3943209" cy="605132"/>
                <wp:effectExtent l="0" t="0" r="19685" b="2413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209" cy="6051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3E9" w:rsidRDefault="004473E9" w:rsidP="004473E9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AB7BB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Streetcar</w:t>
                            </w:r>
                            <w:proofErr w:type="spellEnd"/>
                            <w:r w:rsidRPr="00AB7BB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B7BB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>1,2,3,4,5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→ </w:t>
                            </w:r>
                            <w:r w:rsidRPr="00AB7BB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3 min to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>streetcar station “</w:t>
                            </w:r>
                            <w:proofErr w:type="spellStart"/>
                            <w:r w:rsidRPr="00AB7BB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>Juliuspromenade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>”</w:t>
                            </w:r>
                          </w:p>
                          <w:p w:rsidR="004473E9" w:rsidRDefault="004473E9" w:rsidP="004473E9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4473E9" w:rsidRPr="00AB7BBD" w:rsidRDefault="004473E9" w:rsidP="004473E9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473E9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From there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2 min </w:t>
                            </w:r>
                            <w:r w:rsidRPr="004473E9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by foot to </w:t>
                            </w:r>
                            <w:proofErr w:type="spellStart"/>
                            <w:r w:rsidRPr="004473E9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>Klinikstrasse</w:t>
                            </w:r>
                            <w:proofErr w:type="spellEnd"/>
                            <w:r w:rsidRPr="004473E9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1 (garden pavilion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2.75pt;margin-top:206.75pt;width:310.5pt;height:47.6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">
                <v:textbox>
                  <w:txbxContent>
                    <w:p w:rsidR="004473E9" w:rsidRDefault="004473E9" w:rsidP="004473E9">
                      <w:pP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AB7BB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Streetcar</w:t>
                      </w:r>
                      <w:proofErr w:type="spellEnd"/>
                      <w:r w:rsidRPr="00AB7BB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Pr="00AB7BBD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en-US"/>
                        </w:rPr>
                        <w:t>1,2,3,4,5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en-US"/>
                        </w:rPr>
                        <w:t xml:space="preserve"> → </w:t>
                      </w:r>
                      <w:r w:rsidRPr="00AB7BBD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en-US"/>
                        </w:rPr>
                        <w:t xml:space="preserve">3 min to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en-US"/>
                        </w:rPr>
                        <w:t>streetcar station “</w:t>
                      </w:r>
                      <w:proofErr w:type="spellStart"/>
                      <w:r w:rsidRPr="00AB7BBD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en-US"/>
                        </w:rPr>
                        <w:t>Juliuspromenade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en-US"/>
                        </w:rPr>
                        <w:t>”</w:t>
                      </w:r>
                    </w:p>
                    <w:p w:rsidR="004473E9" w:rsidRDefault="004473E9" w:rsidP="004473E9">
                      <w:pP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  <w:p w:rsidR="004473E9" w:rsidRPr="00AB7BBD" w:rsidRDefault="004473E9" w:rsidP="004473E9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4473E9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en-US"/>
                        </w:rPr>
                        <w:t xml:space="preserve">From there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en-US"/>
                        </w:rPr>
                        <w:t xml:space="preserve">2 min </w:t>
                      </w:r>
                      <w:r w:rsidRPr="004473E9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en-US"/>
                        </w:rPr>
                        <w:t xml:space="preserve">by foot to </w:t>
                      </w:r>
                      <w:proofErr w:type="spellStart"/>
                      <w:r w:rsidRPr="004473E9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en-US"/>
                        </w:rPr>
                        <w:t>Klinikstrasse</w:t>
                      </w:r>
                      <w:proofErr w:type="spellEnd"/>
                      <w:r w:rsidRPr="004473E9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en-US"/>
                        </w:rPr>
                        <w:t xml:space="preserve"> 1 (garden pavilion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4473E9" w:rsidRPr="00BB431B" w:rsidRDefault="00D543EF" w:rsidP="00BB431B">
      <w:pPr>
        <w:rPr>
          <w:rFonts w:ascii="Calibri" w:hAnsi="Calibri" w:cs="Arial"/>
          <w:sz w:val="28"/>
          <w:szCs w:val="28"/>
          <w:lang w:val="en-US"/>
        </w:rPr>
      </w:pPr>
      <w:r>
        <w:rPr>
          <w:rFonts w:ascii="Calibri" w:hAnsi="Calibri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4584599</wp:posOffset>
                </wp:positionH>
                <wp:positionV relativeFrom="paragraph">
                  <wp:posOffset>211742</wp:posOffset>
                </wp:positionV>
                <wp:extent cx="1022598" cy="678017"/>
                <wp:effectExtent l="0" t="0" r="25400" b="27305"/>
                <wp:wrapNone/>
                <wp:docPr id="28" name="Rechtec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598" cy="6780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A692EB" id="Rechteck 28" o:spid="_x0000_s1026" style="position:absolute;margin-left:361pt;margin-top:16.65pt;width:80.5pt;height:53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" filled="f" strokecolor="red" strokeweight="2pt"/>
            </w:pict>
          </mc:Fallback>
        </mc:AlternateContent>
      </w:r>
      <w:r>
        <w:rPr>
          <w:rFonts w:ascii="Calibri" w:hAnsi="Calibri" w:cs="Arial"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4613660</wp:posOffset>
            </wp:positionH>
            <wp:positionV relativeFrom="paragraph">
              <wp:posOffset>45666</wp:posOffset>
            </wp:positionV>
            <wp:extent cx="195184" cy="279915"/>
            <wp:effectExtent l="0" t="0" r="0" b="6350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84" cy="27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3E9" w:rsidRDefault="004473E9" w:rsidP="00F50D81">
      <w:pPr>
        <w:rPr>
          <w:rFonts w:asciiTheme="minorHAnsi" w:hAnsiTheme="minorHAnsi" w:cstheme="minorHAnsi"/>
          <w:sz w:val="20"/>
          <w:szCs w:val="20"/>
        </w:rPr>
      </w:pPr>
    </w:p>
    <w:p w:rsidR="004473E9" w:rsidRDefault="004473E9" w:rsidP="00BB431B">
      <w:pPr>
        <w:ind w:firstLine="709"/>
        <w:rPr>
          <w:rFonts w:asciiTheme="minorHAnsi" w:hAnsiTheme="minorHAnsi" w:cstheme="minorHAnsi"/>
          <w:sz w:val="20"/>
          <w:szCs w:val="20"/>
        </w:rPr>
      </w:pPr>
    </w:p>
    <w:p w:rsidR="008F6EAA" w:rsidRPr="00BB431B" w:rsidRDefault="00D543EF" w:rsidP="00BB431B">
      <w:pPr>
        <w:ind w:firstLine="709"/>
        <w:rPr>
          <w:rFonts w:ascii="Calibri" w:hAnsi="Calibri" w:cs="Arial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1778635</wp:posOffset>
            </wp:positionH>
            <wp:positionV relativeFrom="paragraph">
              <wp:posOffset>2267281</wp:posOffset>
            </wp:positionV>
            <wp:extent cx="249555" cy="195580"/>
            <wp:effectExtent l="0" t="0" r="0" b="0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19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1407795</wp:posOffset>
            </wp:positionH>
            <wp:positionV relativeFrom="paragraph">
              <wp:posOffset>4144976</wp:posOffset>
            </wp:positionV>
            <wp:extent cx="195184" cy="279915"/>
            <wp:effectExtent l="0" t="0" r="0" b="6350"/>
            <wp:wrapNone/>
            <wp:docPr id="289" name="Grafik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Grafik 28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84" cy="27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1565192</wp:posOffset>
                </wp:positionH>
                <wp:positionV relativeFrom="paragraph">
                  <wp:posOffset>4125457</wp:posOffset>
                </wp:positionV>
                <wp:extent cx="962025" cy="336446"/>
                <wp:effectExtent l="0" t="0" r="28575" b="26035"/>
                <wp:wrapNone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364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60BD72" id="Rechteck 27" o:spid="_x0000_s1026" style="position:absolute;margin-left:123.25pt;margin-top:324.85pt;width:75.75pt;height:26.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584314" wp14:editId="1B1247EF">
                <wp:simplePos x="0" y="0"/>
                <wp:positionH relativeFrom="column">
                  <wp:posOffset>1819275</wp:posOffset>
                </wp:positionH>
                <wp:positionV relativeFrom="paragraph">
                  <wp:posOffset>2433320</wp:posOffset>
                </wp:positionV>
                <wp:extent cx="855345" cy="409575"/>
                <wp:effectExtent l="0" t="0" r="20955" b="28575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34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510C2" id="Rechteck 6" o:spid="_x0000_s1026" style="position:absolute;margin-left:143.25pt;margin-top:191.6pt;width:67.35pt;height:32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" filled="f" strokecolor="red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2351811</wp:posOffset>
            </wp:positionH>
            <wp:positionV relativeFrom="paragraph">
              <wp:posOffset>5302773</wp:posOffset>
            </wp:positionV>
            <wp:extent cx="195184" cy="279915"/>
            <wp:effectExtent l="0" t="0" r="0" b="6350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84" cy="27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2125593</wp:posOffset>
                </wp:positionH>
                <wp:positionV relativeFrom="paragraph">
                  <wp:posOffset>5520233</wp:posOffset>
                </wp:positionV>
                <wp:extent cx="1023120" cy="310337"/>
                <wp:effectExtent l="0" t="0" r="24765" b="13970"/>
                <wp:wrapNone/>
                <wp:docPr id="288" name="Rechteck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120" cy="3103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8D6666" id="Rechteck 288" o:spid="_x0000_s1026" style="position:absolute;margin-left:167.35pt;margin-top:434.65pt;width:80.55pt;height:24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" filled="f" strokecolor="red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3806800</wp:posOffset>
            </wp:positionH>
            <wp:positionV relativeFrom="paragraph">
              <wp:posOffset>3578624</wp:posOffset>
            </wp:positionV>
            <wp:extent cx="195184" cy="279915"/>
            <wp:effectExtent l="0" t="0" r="0" b="6350"/>
            <wp:wrapNone/>
            <wp:docPr id="290" name="Grafik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Grafik 290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84" cy="27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3266962</wp:posOffset>
            </wp:positionH>
            <wp:positionV relativeFrom="paragraph">
              <wp:posOffset>4909273</wp:posOffset>
            </wp:positionV>
            <wp:extent cx="195184" cy="279915"/>
            <wp:effectExtent l="0" t="0" r="0" b="6350"/>
            <wp:wrapNone/>
            <wp:docPr id="291" name="Grafik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Grafik 29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84" cy="27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2758731</wp:posOffset>
            </wp:positionH>
            <wp:positionV relativeFrom="paragraph">
              <wp:posOffset>3156642</wp:posOffset>
            </wp:positionV>
            <wp:extent cx="266834" cy="403700"/>
            <wp:effectExtent l="0" t="0" r="0" b="0"/>
            <wp:wrapNone/>
            <wp:docPr id="293" name="Bild 4" descr="Strichmaennchen Fotos | IMA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Bild 4" descr="Strichmaennchen Fotos | IMAGO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34" cy="4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2665430</wp:posOffset>
            </wp:positionH>
            <wp:positionV relativeFrom="paragraph">
              <wp:posOffset>4940339</wp:posOffset>
            </wp:positionV>
            <wp:extent cx="266834" cy="403700"/>
            <wp:effectExtent l="0" t="0" r="0" b="0"/>
            <wp:wrapNone/>
            <wp:docPr id="294" name="Bild 4" descr="Strichmaennchen Fotos | IMA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Bild 4" descr="Strichmaennchen Fotos | IMAGO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34" cy="4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2790232</wp:posOffset>
            </wp:positionH>
            <wp:positionV relativeFrom="paragraph">
              <wp:posOffset>1949412</wp:posOffset>
            </wp:positionV>
            <wp:extent cx="266834" cy="403700"/>
            <wp:effectExtent l="0" t="0" r="0" b="0"/>
            <wp:wrapNone/>
            <wp:docPr id="295" name="Bild 4" descr="Strichmaennchen Fotos | IMA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Bild 4" descr="Strichmaennchen Fotos | IMAGO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34" cy="4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5302919</wp:posOffset>
            </wp:positionH>
            <wp:positionV relativeFrom="paragraph">
              <wp:posOffset>1378134</wp:posOffset>
            </wp:positionV>
            <wp:extent cx="250157" cy="223932"/>
            <wp:effectExtent l="0" t="0" r="0" b="5080"/>
            <wp:wrapNone/>
            <wp:docPr id="296" name="Grafik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Grafik 29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57" cy="223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F6EAA" w:rsidRPr="00BB431B" w:rsidSect="007C27D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720" w:right="720" w:bottom="720" w:left="720" w:header="1077" w:footer="6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6395" w:rsidRDefault="00AE6395">
      <w:r>
        <w:separator/>
      </w:r>
    </w:p>
  </w:endnote>
  <w:endnote w:type="continuationSeparator" w:id="0">
    <w:p w:rsidR="00AE6395" w:rsidRDefault="00AE6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TUnivers 330 Basic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8E4" w:rsidRDefault="003378E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8E4" w:rsidRDefault="003378E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395" w:rsidRDefault="00AE6395" w:rsidP="00D03C0C">
    <w:pPr>
      <w:pStyle w:val="Fuzeile"/>
      <w:rPr>
        <w:rFonts w:ascii="Arial" w:hAnsi="Arial" w:cs="Arial"/>
        <w:b/>
        <w:sz w:val="18"/>
        <w:szCs w:val="18"/>
      </w:rPr>
    </w:pPr>
  </w:p>
  <w:p w:rsidR="00AE6395" w:rsidRPr="000A1D07" w:rsidRDefault="00AE6395" w:rsidP="00D03C0C">
    <w:pPr>
      <w:pStyle w:val="Fuzeile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6395" w:rsidRDefault="00AE6395">
      <w:r>
        <w:separator/>
      </w:r>
    </w:p>
  </w:footnote>
  <w:footnote w:type="continuationSeparator" w:id="0">
    <w:p w:rsidR="00AE6395" w:rsidRDefault="00AE63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8E4" w:rsidRDefault="003378E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395" w:rsidRPr="00AE147E" w:rsidRDefault="00AE147E" w:rsidP="00AE147E">
    <w:pPr>
      <w:pStyle w:val="Kopfzeile"/>
      <w:jc w:val="center"/>
      <w:rPr>
        <w:rFonts w:ascii="Arial" w:hAnsi="Arial" w:cs="Arial"/>
        <w:b/>
        <w:sz w:val="28"/>
        <w:szCs w:val="28"/>
      </w:rPr>
    </w:pPr>
    <w:r w:rsidRPr="00AE147E">
      <w:rPr>
        <w:rFonts w:ascii="Arial" w:hAnsi="Arial" w:cs="Arial"/>
        <w:b/>
        <w:sz w:val="28"/>
        <w:szCs w:val="28"/>
      </w:rPr>
      <w:t xml:space="preserve">Train </w:t>
    </w:r>
    <w:proofErr w:type="spellStart"/>
    <w:r w:rsidRPr="00AE147E">
      <w:rPr>
        <w:rFonts w:ascii="Arial" w:hAnsi="Arial" w:cs="Arial"/>
        <w:b/>
        <w:sz w:val="28"/>
        <w:szCs w:val="28"/>
      </w:rPr>
      <w:t>station</w:t>
    </w:r>
    <w:proofErr w:type="spellEnd"/>
    <w:r w:rsidRPr="00AE147E">
      <w:rPr>
        <w:rFonts w:ascii="Arial" w:hAnsi="Arial" w:cs="Arial"/>
        <w:b/>
        <w:sz w:val="28"/>
        <w:szCs w:val="28"/>
      </w:rPr>
      <w:t xml:space="preserve"> Würzburg</w:t>
    </w:r>
    <w:r>
      <w:rPr>
        <w:rFonts w:ascii="Arial" w:hAnsi="Arial" w:cs="Arial"/>
        <w:b/>
        <w:sz w:val="28"/>
        <w:szCs w:val="28"/>
      </w:rPr>
      <w:t xml:space="preserve"> </w:t>
    </w:r>
    <w:r w:rsidR="00713016">
      <w:rPr>
        <w:rFonts w:ascii="Arial" w:hAnsi="Arial" w:cs="Arial"/>
        <w:b/>
        <w:sz w:val="28"/>
        <w:szCs w:val="28"/>
      </w:rPr>
      <w:t>↔</w:t>
    </w:r>
    <w:r>
      <w:rPr>
        <w:rFonts w:ascii="Arial" w:hAnsi="Arial" w:cs="Arial"/>
        <w:b/>
        <w:sz w:val="28"/>
        <w:szCs w:val="28"/>
      </w:rPr>
      <w:t xml:space="preserve"> </w:t>
    </w:r>
    <w:r w:rsidRPr="00AE147E">
      <w:rPr>
        <w:rFonts w:ascii="Arial" w:hAnsi="Arial" w:cs="Arial"/>
        <w:b/>
        <w:sz w:val="28"/>
        <w:szCs w:val="28"/>
      </w:rPr>
      <w:t>Pavillon Juliusspital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395" w:rsidRDefault="00243016">
    <w:pPr>
      <w:pStyle w:val="Kopfzeile"/>
    </w:pPr>
    <w:bookmarkStart w:id="0" w:name="_GoBack"/>
    <w:bookmarkEnd w:id="0"/>
    <w:r>
      <w:rPr>
        <w:noProof/>
      </w:rPr>
      <w:drawing>
        <wp:anchor distT="0" distB="0" distL="114300" distR="114300" simplePos="0" relativeHeight="251667968" behindDoc="0" locked="0" layoutInCell="1" allowOverlap="1">
          <wp:simplePos x="0" y="0"/>
          <wp:positionH relativeFrom="margin">
            <wp:posOffset>4878070</wp:posOffset>
          </wp:positionH>
          <wp:positionV relativeFrom="paragraph">
            <wp:posOffset>-452120</wp:posOffset>
          </wp:positionV>
          <wp:extent cx="1041400" cy="595630"/>
          <wp:effectExtent l="0" t="0" r="6350" b="0"/>
          <wp:wrapSquare wrapText="bothSides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_ 2019-09 ICSC Logo gra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1400" cy="595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920" behindDoc="1" locked="0" layoutInCell="1" allowOverlap="1">
          <wp:simplePos x="0" y="0"/>
          <wp:positionH relativeFrom="column">
            <wp:posOffset>3843020</wp:posOffset>
          </wp:positionH>
          <wp:positionV relativeFrom="paragraph">
            <wp:posOffset>-524510</wp:posOffset>
          </wp:positionV>
          <wp:extent cx="914400" cy="737870"/>
          <wp:effectExtent l="0" t="0" r="0" b="5080"/>
          <wp:wrapTight wrapText="bothSides">
            <wp:wrapPolygon edited="0">
              <wp:start x="0" y="0"/>
              <wp:lineTo x="0" y="21191"/>
              <wp:lineTo x="21150" y="21191"/>
              <wp:lineTo x="21150" y="0"/>
              <wp:lineTo x="0" y="0"/>
            </wp:wrapPolygon>
          </wp:wrapTight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_TWINSIGHT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737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margin">
            <wp:posOffset>2929890</wp:posOffset>
          </wp:positionH>
          <wp:positionV relativeFrom="paragraph">
            <wp:posOffset>-547701</wp:posOffset>
          </wp:positionV>
          <wp:extent cx="786765" cy="786765"/>
          <wp:effectExtent l="0" t="0" r="0" b="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EKFS_grau_cmy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765" cy="786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6395"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0C445201" wp14:editId="340A9694">
              <wp:simplePos x="0" y="0"/>
              <wp:positionH relativeFrom="column">
                <wp:posOffset>-213995</wp:posOffset>
              </wp:positionH>
              <wp:positionV relativeFrom="paragraph">
                <wp:posOffset>40005</wp:posOffset>
              </wp:positionV>
              <wp:extent cx="3429000" cy="504825"/>
              <wp:effectExtent l="0" t="0" r="0" b="9525"/>
              <wp:wrapNone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504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E6395" w:rsidRPr="00AE5F18" w:rsidRDefault="0012585F" w:rsidP="009C5773">
                          <w:pPr>
                            <w:rPr>
                              <w:rFonts w:asciiTheme="minorHAnsi" w:hAnsiTheme="minorHAnsi"/>
                              <w:b/>
                              <w:sz w:val="22"/>
                              <w:szCs w:val="22"/>
                              <w:lang w:val="en-US"/>
                            </w:rPr>
                          </w:pPr>
                          <w:r w:rsidRPr="0012585F">
                            <w:rPr>
                              <w:rFonts w:ascii="Arial" w:hAnsi="Arial" w:cs="Arial"/>
                              <w:b/>
                              <w:color w:val="595959"/>
                              <w:sz w:val="20"/>
                              <w:szCs w:val="20"/>
                              <w:shd w:val="clear" w:color="auto" w:fill="FFFFFF"/>
                            </w:rPr>
                            <w:t xml:space="preserve">May 8 </w:t>
                          </w:r>
                          <w:proofErr w:type="spellStart"/>
                          <w:r w:rsidRPr="0012585F">
                            <w:rPr>
                              <w:rFonts w:ascii="Arial" w:hAnsi="Arial" w:cs="Arial"/>
                              <w:b/>
                              <w:color w:val="595959"/>
                              <w:sz w:val="20"/>
                              <w:szCs w:val="20"/>
                              <w:shd w:val="clear" w:color="auto" w:fill="FFFFFF"/>
                            </w:rPr>
                            <w:t>and</w:t>
                          </w:r>
                          <w:proofErr w:type="spellEnd"/>
                          <w:r w:rsidRPr="0012585F">
                            <w:rPr>
                              <w:rFonts w:ascii="Arial" w:hAnsi="Arial" w:cs="Arial"/>
                              <w:b/>
                              <w:color w:val="595959"/>
                              <w:sz w:val="20"/>
                              <w:szCs w:val="20"/>
                              <w:shd w:val="clear" w:color="auto" w:fill="FFFFFF"/>
                            </w:rPr>
                            <w:t xml:space="preserve"> 9, 2025</w:t>
                          </w:r>
                          <w:r>
                            <w:rPr>
                              <w:rFonts w:asciiTheme="minorHAnsi" w:hAnsiTheme="minorHAnsi"/>
                              <w:b/>
                              <w:sz w:val="22"/>
                              <w:szCs w:val="22"/>
                              <w:lang w:val="en-US"/>
                            </w:rPr>
                            <w:t xml:space="preserve">, </w:t>
                          </w:r>
                          <w:r w:rsidR="00AE6395" w:rsidRPr="00AE5F18">
                            <w:rPr>
                              <w:rFonts w:asciiTheme="minorHAnsi" w:hAnsiTheme="minorHAnsi"/>
                              <w:b/>
                              <w:sz w:val="22"/>
                              <w:szCs w:val="22"/>
                              <w:lang w:val="en-US"/>
                            </w:rPr>
                            <w:t>Juliusspital</w:t>
                          </w:r>
                          <w:r w:rsidR="00A65292">
                            <w:rPr>
                              <w:rFonts w:asciiTheme="minorHAnsi" w:hAnsiTheme="minorHAnsi"/>
                              <w:b/>
                              <w:sz w:val="22"/>
                              <w:szCs w:val="22"/>
                              <w:lang w:val="en-US"/>
                            </w:rPr>
                            <w:t>,</w:t>
                          </w:r>
                          <w:r w:rsidR="00AE6395" w:rsidRPr="00AE5F18">
                            <w:rPr>
                              <w:rFonts w:asciiTheme="minorHAnsi" w:hAnsiTheme="minorHAnsi"/>
                              <w:b/>
                              <w:sz w:val="22"/>
                              <w:szCs w:val="22"/>
                              <w:lang w:val="en-US"/>
                            </w:rPr>
                            <w:t xml:space="preserve"> Würzburg</w:t>
                          </w:r>
                        </w:p>
                        <w:p w:rsidR="00AE6395" w:rsidRPr="00D806C0" w:rsidRDefault="00AE6395" w:rsidP="00D806C0">
                          <w:pPr>
                            <w:rPr>
                              <w:rFonts w:asciiTheme="minorHAnsi" w:hAnsiTheme="minorHAnsi"/>
                              <w:b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44520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16.85pt;margin-top:3.15pt;width:270pt;height:39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" stroked="f">
              <v:textbox>
                <w:txbxContent>
                  <w:p w:rsidR="00AE6395" w:rsidRPr="00AE5F18" w:rsidRDefault="0012585F" w:rsidP="009C5773">
                    <w:pPr>
                      <w:rPr>
                        <w:rFonts w:asciiTheme="minorHAnsi" w:hAnsiTheme="minorHAnsi"/>
                        <w:b/>
                        <w:sz w:val="22"/>
                        <w:szCs w:val="22"/>
                        <w:lang w:val="en-US"/>
                      </w:rPr>
                    </w:pPr>
                    <w:r w:rsidRPr="0012585F">
                      <w:rPr>
                        <w:rFonts w:ascii="Arial" w:hAnsi="Arial" w:cs="Arial"/>
                        <w:b/>
                        <w:color w:val="595959"/>
                        <w:sz w:val="20"/>
                        <w:szCs w:val="20"/>
                        <w:shd w:val="clear" w:color="auto" w:fill="FFFFFF"/>
                      </w:rPr>
                      <w:t xml:space="preserve">May 8 </w:t>
                    </w:r>
                    <w:proofErr w:type="spellStart"/>
                    <w:r w:rsidRPr="0012585F">
                      <w:rPr>
                        <w:rFonts w:ascii="Arial" w:hAnsi="Arial" w:cs="Arial"/>
                        <w:b/>
                        <w:color w:val="595959"/>
                        <w:sz w:val="20"/>
                        <w:szCs w:val="20"/>
                        <w:shd w:val="clear" w:color="auto" w:fill="FFFFFF"/>
                      </w:rPr>
                      <w:t>and</w:t>
                    </w:r>
                    <w:proofErr w:type="spellEnd"/>
                    <w:r w:rsidRPr="0012585F">
                      <w:rPr>
                        <w:rFonts w:ascii="Arial" w:hAnsi="Arial" w:cs="Arial"/>
                        <w:b/>
                        <w:color w:val="595959"/>
                        <w:sz w:val="20"/>
                        <w:szCs w:val="20"/>
                        <w:shd w:val="clear" w:color="auto" w:fill="FFFFFF"/>
                      </w:rPr>
                      <w:t xml:space="preserve"> 9, 2025</w:t>
                    </w:r>
                    <w:r>
                      <w:rPr>
                        <w:rFonts w:asciiTheme="minorHAnsi" w:hAnsiTheme="minorHAnsi"/>
                        <w:b/>
                        <w:sz w:val="22"/>
                        <w:szCs w:val="22"/>
                        <w:lang w:val="en-US"/>
                      </w:rPr>
                      <w:t xml:space="preserve">, </w:t>
                    </w:r>
                    <w:r w:rsidR="00AE6395" w:rsidRPr="00AE5F18">
                      <w:rPr>
                        <w:rFonts w:asciiTheme="minorHAnsi" w:hAnsiTheme="minorHAnsi"/>
                        <w:b/>
                        <w:sz w:val="22"/>
                        <w:szCs w:val="22"/>
                        <w:lang w:val="en-US"/>
                      </w:rPr>
                      <w:t>Juliusspital</w:t>
                    </w:r>
                    <w:r w:rsidR="00A65292">
                      <w:rPr>
                        <w:rFonts w:asciiTheme="minorHAnsi" w:hAnsiTheme="minorHAnsi"/>
                        <w:b/>
                        <w:sz w:val="22"/>
                        <w:szCs w:val="22"/>
                        <w:lang w:val="en-US"/>
                      </w:rPr>
                      <w:t>,</w:t>
                    </w:r>
                    <w:r w:rsidR="00AE6395" w:rsidRPr="00AE5F18">
                      <w:rPr>
                        <w:rFonts w:asciiTheme="minorHAnsi" w:hAnsiTheme="minorHAnsi"/>
                        <w:b/>
                        <w:sz w:val="22"/>
                        <w:szCs w:val="22"/>
                        <w:lang w:val="en-US"/>
                      </w:rPr>
                      <w:t xml:space="preserve"> Würzburg</w:t>
                    </w:r>
                  </w:p>
                  <w:p w:rsidR="00AE6395" w:rsidRPr="00D806C0" w:rsidRDefault="00AE6395" w:rsidP="00D806C0">
                    <w:pPr>
                      <w:rPr>
                        <w:rFonts w:asciiTheme="minorHAnsi" w:hAnsiTheme="minorHAnsi"/>
                        <w:b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AE6395"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53F77AC" wp14:editId="3EDEB509">
              <wp:simplePos x="0" y="0"/>
              <wp:positionH relativeFrom="column">
                <wp:posOffset>-241935</wp:posOffset>
              </wp:positionH>
              <wp:positionV relativeFrom="paragraph">
                <wp:posOffset>-731520</wp:posOffset>
              </wp:positionV>
              <wp:extent cx="3429000" cy="838200"/>
              <wp:effectExtent l="0" t="0" r="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E6395" w:rsidRPr="00D806C0" w:rsidRDefault="00AE6395" w:rsidP="00D806C0">
                          <w:pPr>
                            <w:pStyle w:val="1bHeadklein"/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36"/>
                              <w:szCs w:val="36"/>
                              <w:lang w:val="en-US"/>
                            </w:rPr>
                          </w:pPr>
                          <w:r w:rsidRPr="00D806C0">
                            <w:rPr>
                              <w:rFonts w:ascii="Calibri" w:hAnsi="Calibri" w:cs="Calibri"/>
                              <w:b/>
                              <w:bCs/>
                              <w:color w:val="23408F"/>
                              <w:sz w:val="36"/>
                              <w:szCs w:val="36"/>
                              <w:lang w:val="en-US"/>
                            </w:rPr>
                            <w:t>Translational Immunology –</w:t>
                          </w:r>
                        </w:p>
                        <w:p w:rsidR="00AE6395" w:rsidRPr="00D806C0" w:rsidRDefault="00AE6395" w:rsidP="00D806C0">
                          <w:pPr>
                            <w:rPr>
                              <w:sz w:val="36"/>
                              <w:szCs w:val="36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0AE49"/>
                              <w:sz w:val="36"/>
                              <w:szCs w:val="36"/>
                              <w:lang w:val="en-US"/>
                            </w:rPr>
                            <w:t xml:space="preserve">From Target to Therapy </w:t>
                          </w:r>
                          <w:r w:rsidR="0012585F">
                            <w:rPr>
                              <w:rFonts w:ascii="Calibri" w:hAnsi="Calibri" w:cs="Calibri"/>
                              <w:b/>
                              <w:bCs/>
                              <w:color w:val="40AE49"/>
                              <w:sz w:val="36"/>
                              <w:szCs w:val="36"/>
                              <w:lang w:val="en-US"/>
                            </w:rPr>
                            <w:t>IX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3F77AC" id="_x0000_s1028" type="#_x0000_t202" style="position:absolute;margin-left:-19.05pt;margin-top:-57.6pt;width:270pt;height:6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" stroked="f">
              <v:textbox>
                <w:txbxContent>
                  <w:p w:rsidR="00AE6395" w:rsidRPr="00D806C0" w:rsidRDefault="00AE6395" w:rsidP="00D806C0">
                    <w:pPr>
                      <w:pStyle w:val="1bHeadklein"/>
                      <w:rPr>
                        <w:rFonts w:ascii="Calibri" w:hAnsi="Calibri" w:cs="Calibri"/>
                        <w:b/>
                        <w:bCs/>
                        <w:color w:val="000000"/>
                        <w:sz w:val="36"/>
                        <w:szCs w:val="36"/>
                        <w:lang w:val="en-US"/>
                      </w:rPr>
                    </w:pPr>
                    <w:r w:rsidRPr="00D806C0">
                      <w:rPr>
                        <w:rFonts w:ascii="Calibri" w:hAnsi="Calibri" w:cs="Calibri"/>
                        <w:b/>
                        <w:bCs/>
                        <w:color w:val="23408F"/>
                        <w:sz w:val="36"/>
                        <w:szCs w:val="36"/>
                        <w:lang w:val="en-US"/>
                      </w:rPr>
                      <w:t>Translational Immunology –</w:t>
                    </w:r>
                  </w:p>
                  <w:p w:rsidR="00AE6395" w:rsidRPr="00D806C0" w:rsidRDefault="00AE6395" w:rsidP="00D806C0">
                    <w:pPr>
                      <w:rPr>
                        <w:sz w:val="36"/>
                        <w:szCs w:val="36"/>
                        <w:lang w:val="en-US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0AE49"/>
                        <w:sz w:val="36"/>
                        <w:szCs w:val="36"/>
                        <w:lang w:val="en-US"/>
                      </w:rPr>
                      <w:t xml:space="preserve">From Target to Therapy </w:t>
                    </w:r>
                    <w:r w:rsidR="0012585F">
                      <w:rPr>
                        <w:rFonts w:ascii="Calibri" w:hAnsi="Calibri" w:cs="Calibri"/>
                        <w:b/>
                        <w:bCs/>
                        <w:color w:val="40AE49"/>
                        <w:sz w:val="36"/>
                        <w:szCs w:val="36"/>
                        <w:lang w:val="en-US"/>
                      </w:rPr>
                      <w:t>IX</w:t>
                    </w:r>
                  </w:p>
                </w:txbxContent>
              </v:textbox>
            </v:shape>
          </w:pict>
        </mc:Fallback>
      </mc:AlternateContent>
    </w:r>
  </w:p>
  <w:p w:rsidR="00AE6395" w:rsidRDefault="00243016">
    <w:pPr>
      <w:pStyle w:val="Kopfzeile"/>
    </w:pPr>
    <w:r>
      <w:rPr>
        <w:rFonts w:ascii="Calibri" w:hAnsi="Calibri" w:cs="Arial"/>
        <w:noProof/>
        <w:sz w:val="28"/>
        <w:szCs w:val="28"/>
      </w:rPr>
      <w:drawing>
        <wp:anchor distT="0" distB="0" distL="114300" distR="114300" simplePos="0" relativeHeight="251670016" behindDoc="0" locked="0" layoutInCell="1" allowOverlap="1" wp14:anchorId="460C04B9" wp14:editId="561E04B9">
          <wp:simplePos x="0" y="0"/>
          <wp:positionH relativeFrom="column">
            <wp:posOffset>3382231</wp:posOffset>
          </wp:positionH>
          <wp:positionV relativeFrom="paragraph">
            <wp:posOffset>7537</wp:posOffset>
          </wp:positionV>
          <wp:extent cx="2170430" cy="360680"/>
          <wp:effectExtent l="0" t="0" r="1270" b="127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UKWprint5906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0430" cy="360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E6395" w:rsidRDefault="00AE6395">
    <w:pPr>
      <w:pStyle w:val="Kopfzeile"/>
    </w:pPr>
  </w:p>
  <w:p w:rsidR="00AE6395" w:rsidRDefault="00AE6395">
    <w:pPr>
      <w:pStyle w:val="Kopfzeile"/>
    </w:pPr>
    <w:r>
      <w:rPr>
        <w:noProof/>
      </w:rPr>
      <w:drawing>
        <wp:anchor distT="0" distB="0" distL="114300" distR="114300" simplePos="0" relativeHeight="251664896" behindDoc="0" locked="0" layoutInCell="1" allowOverlap="1" wp14:anchorId="3B550360" wp14:editId="476F5A28">
          <wp:simplePos x="0" y="0"/>
          <wp:positionH relativeFrom="column">
            <wp:posOffset>-547370</wp:posOffset>
          </wp:positionH>
          <wp:positionV relativeFrom="paragraph">
            <wp:posOffset>22225</wp:posOffset>
          </wp:positionV>
          <wp:extent cx="7658100" cy="1428750"/>
          <wp:effectExtent l="0" t="0" r="0" b="0"/>
          <wp:wrapNone/>
          <wp:docPr id="12" name="Bild 2" descr="Würzburg_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ürzburg_Banner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42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E6395" w:rsidRDefault="00AE6395" w:rsidP="0082707C">
    <w:pPr>
      <w:pStyle w:val="Kopfzeile"/>
      <w:tabs>
        <w:tab w:val="clear" w:pos="4536"/>
        <w:tab w:val="clear" w:pos="9072"/>
        <w:tab w:val="left" w:pos="309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42985"/>
    <w:multiLevelType w:val="hybridMultilevel"/>
    <w:tmpl w:val="23FCC6C8"/>
    <w:lvl w:ilvl="0" w:tplc="7FAC5A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B05711B"/>
    <w:multiLevelType w:val="hybridMultilevel"/>
    <w:tmpl w:val="BCAEF98A"/>
    <w:lvl w:ilvl="0" w:tplc="8C82E21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624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2F2"/>
    <w:rsid w:val="00021CF8"/>
    <w:rsid w:val="0004253C"/>
    <w:rsid w:val="000428EC"/>
    <w:rsid w:val="0005756B"/>
    <w:rsid w:val="000764D9"/>
    <w:rsid w:val="00080195"/>
    <w:rsid w:val="000811B6"/>
    <w:rsid w:val="00084DB4"/>
    <w:rsid w:val="00097B68"/>
    <w:rsid w:val="000A1D07"/>
    <w:rsid w:val="000C1D81"/>
    <w:rsid w:val="000E3B0E"/>
    <w:rsid w:val="0012585F"/>
    <w:rsid w:val="00127A36"/>
    <w:rsid w:val="00146CA1"/>
    <w:rsid w:val="00150B91"/>
    <w:rsid w:val="00157984"/>
    <w:rsid w:val="00160071"/>
    <w:rsid w:val="001932C3"/>
    <w:rsid w:val="00194AC5"/>
    <w:rsid w:val="001B2BD3"/>
    <w:rsid w:val="001C0706"/>
    <w:rsid w:val="001D0690"/>
    <w:rsid w:val="00210D72"/>
    <w:rsid w:val="002324A8"/>
    <w:rsid w:val="00240AA2"/>
    <w:rsid w:val="00243016"/>
    <w:rsid w:val="0025750E"/>
    <w:rsid w:val="002611A7"/>
    <w:rsid w:val="002739B8"/>
    <w:rsid w:val="002B5AC0"/>
    <w:rsid w:val="002D2E25"/>
    <w:rsid w:val="002E6683"/>
    <w:rsid w:val="003200CE"/>
    <w:rsid w:val="00332873"/>
    <w:rsid w:val="003378E4"/>
    <w:rsid w:val="003431A1"/>
    <w:rsid w:val="00385CC7"/>
    <w:rsid w:val="00387029"/>
    <w:rsid w:val="003B3C3A"/>
    <w:rsid w:val="003C30C7"/>
    <w:rsid w:val="003D61C6"/>
    <w:rsid w:val="003E5786"/>
    <w:rsid w:val="0040052D"/>
    <w:rsid w:val="00402ACE"/>
    <w:rsid w:val="004035DF"/>
    <w:rsid w:val="00420E67"/>
    <w:rsid w:val="004473E9"/>
    <w:rsid w:val="00450FEE"/>
    <w:rsid w:val="004570C8"/>
    <w:rsid w:val="004710AB"/>
    <w:rsid w:val="004717C4"/>
    <w:rsid w:val="004862F2"/>
    <w:rsid w:val="004B37BC"/>
    <w:rsid w:val="004B6FC3"/>
    <w:rsid w:val="004D231A"/>
    <w:rsid w:val="004D6144"/>
    <w:rsid w:val="004D7550"/>
    <w:rsid w:val="004F1B42"/>
    <w:rsid w:val="0050234B"/>
    <w:rsid w:val="00512D00"/>
    <w:rsid w:val="00513B15"/>
    <w:rsid w:val="0051654C"/>
    <w:rsid w:val="00521AC7"/>
    <w:rsid w:val="0052574F"/>
    <w:rsid w:val="00531109"/>
    <w:rsid w:val="0054200B"/>
    <w:rsid w:val="00543841"/>
    <w:rsid w:val="005556A7"/>
    <w:rsid w:val="00565494"/>
    <w:rsid w:val="00565E79"/>
    <w:rsid w:val="005675CE"/>
    <w:rsid w:val="005678DC"/>
    <w:rsid w:val="00570BDB"/>
    <w:rsid w:val="0058768F"/>
    <w:rsid w:val="005A2A98"/>
    <w:rsid w:val="005A4FF1"/>
    <w:rsid w:val="005A6AB4"/>
    <w:rsid w:val="005C3B3C"/>
    <w:rsid w:val="005D383C"/>
    <w:rsid w:val="005D587F"/>
    <w:rsid w:val="00654869"/>
    <w:rsid w:val="00674073"/>
    <w:rsid w:val="006770BC"/>
    <w:rsid w:val="006871FF"/>
    <w:rsid w:val="00695427"/>
    <w:rsid w:val="006C683F"/>
    <w:rsid w:val="006D17C2"/>
    <w:rsid w:val="006D76F8"/>
    <w:rsid w:val="006E32A6"/>
    <w:rsid w:val="006F1EE6"/>
    <w:rsid w:val="007077D5"/>
    <w:rsid w:val="00713016"/>
    <w:rsid w:val="00721C0D"/>
    <w:rsid w:val="00731AEE"/>
    <w:rsid w:val="00741C8F"/>
    <w:rsid w:val="00742ADF"/>
    <w:rsid w:val="00753EF8"/>
    <w:rsid w:val="0076276E"/>
    <w:rsid w:val="0078071F"/>
    <w:rsid w:val="007A17A6"/>
    <w:rsid w:val="007A45B9"/>
    <w:rsid w:val="007B0BBA"/>
    <w:rsid w:val="007B7AAA"/>
    <w:rsid w:val="007C27D5"/>
    <w:rsid w:val="007C7394"/>
    <w:rsid w:val="007D1129"/>
    <w:rsid w:val="007D295D"/>
    <w:rsid w:val="007D3F01"/>
    <w:rsid w:val="0082707C"/>
    <w:rsid w:val="00841050"/>
    <w:rsid w:val="00844A12"/>
    <w:rsid w:val="0085250E"/>
    <w:rsid w:val="00852735"/>
    <w:rsid w:val="008645B2"/>
    <w:rsid w:val="00872095"/>
    <w:rsid w:val="00875D70"/>
    <w:rsid w:val="00885DF1"/>
    <w:rsid w:val="008A7BCA"/>
    <w:rsid w:val="008B7A9D"/>
    <w:rsid w:val="008C4FE0"/>
    <w:rsid w:val="008F6EAA"/>
    <w:rsid w:val="0091021B"/>
    <w:rsid w:val="0092023E"/>
    <w:rsid w:val="009256D9"/>
    <w:rsid w:val="009309AA"/>
    <w:rsid w:val="009342BA"/>
    <w:rsid w:val="00941D4D"/>
    <w:rsid w:val="00951903"/>
    <w:rsid w:val="0096678B"/>
    <w:rsid w:val="00977908"/>
    <w:rsid w:val="00994D61"/>
    <w:rsid w:val="00995B86"/>
    <w:rsid w:val="009A01CF"/>
    <w:rsid w:val="009C5773"/>
    <w:rsid w:val="009E4522"/>
    <w:rsid w:val="009E6072"/>
    <w:rsid w:val="009E7BDB"/>
    <w:rsid w:val="009F4961"/>
    <w:rsid w:val="00A07389"/>
    <w:rsid w:val="00A2229A"/>
    <w:rsid w:val="00A32C1A"/>
    <w:rsid w:val="00A45E27"/>
    <w:rsid w:val="00A65292"/>
    <w:rsid w:val="00A84208"/>
    <w:rsid w:val="00A934E6"/>
    <w:rsid w:val="00A96189"/>
    <w:rsid w:val="00AB7BBD"/>
    <w:rsid w:val="00AD1FA1"/>
    <w:rsid w:val="00AD7992"/>
    <w:rsid w:val="00AE147E"/>
    <w:rsid w:val="00AE2BEC"/>
    <w:rsid w:val="00AE34C1"/>
    <w:rsid w:val="00AE5ACA"/>
    <w:rsid w:val="00AE6395"/>
    <w:rsid w:val="00B0540B"/>
    <w:rsid w:val="00B07E30"/>
    <w:rsid w:val="00B37E78"/>
    <w:rsid w:val="00B43978"/>
    <w:rsid w:val="00B5331B"/>
    <w:rsid w:val="00B55734"/>
    <w:rsid w:val="00B57132"/>
    <w:rsid w:val="00B60B9C"/>
    <w:rsid w:val="00B619F5"/>
    <w:rsid w:val="00B632D9"/>
    <w:rsid w:val="00B63BE1"/>
    <w:rsid w:val="00B83077"/>
    <w:rsid w:val="00BA1DD8"/>
    <w:rsid w:val="00BB431B"/>
    <w:rsid w:val="00BD7AA1"/>
    <w:rsid w:val="00BE683C"/>
    <w:rsid w:val="00BE78E0"/>
    <w:rsid w:val="00BF09CA"/>
    <w:rsid w:val="00BF3B5B"/>
    <w:rsid w:val="00C050DA"/>
    <w:rsid w:val="00C41D78"/>
    <w:rsid w:val="00C451DE"/>
    <w:rsid w:val="00C45383"/>
    <w:rsid w:val="00C81A02"/>
    <w:rsid w:val="00CB6DCE"/>
    <w:rsid w:val="00CE397F"/>
    <w:rsid w:val="00CE7F9E"/>
    <w:rsid w:val="00CF2996"/>
    <w:rsid w:val="00D01349"/>
    <w:rsid w:val="00D03C0C"/>
    <w:rsid w:val="00D1676B"/>
    <w:rsid w:val="00D24D8C"/>
    <w:rsid w:val="00D2699D"/>
    <w:rsid w:val="00D303E5"/>
    <w:rsid w:val="00D45F54"/>
    <w:rsid w:val="00D45F97"/>
    <w:rsid w:val="00D543EF"/>
    <w:rsid w:val="00D806C0"/>
    <w:rsid w:val="00D819E8"/>
    <w:rsid w:val="00D840A8"/>
    <w:rsid w:val="00D967C1"/>
    <w:rsid w:val="00D96CEA"/>
    <w:rsid w:val="00DA34A3"/>
    <w:rsid w:val="00DB2259"/>
    <w:rsid w:val="00DB4BD4"/>
    <w:rsid w:val="00DC555C"/>
    <w:rsid w:val="00DD432B"/>
    <w:rsid w:val="00DE537D"/>
    <w:rsid w:val="00DE61C6"/>
    <w:rsid w:val="00E243EC"/>
    <w:rsid w:val="00E24C2D"/>
    <w:rsid w:val="00E25240"/>
    <w:rsid w:val="00E37B02"/>
    <w:rsid w:val="00E47C02"/>
    <w:rsid w:val="00E95FE4"/>
    <w:rsid w:val="00EB3EF0"/>
    <w:rsid w:val="00EC153B"/>
    <w:rsid w:val="00EC3398"/>
    <w:rsid w:val="00EC6E48"/>
    <w:rsid w:val="00ED3917"/>
    <w:rsid w:val="00EE314A"/>
    <w:rsid w:val="00EE5A6E"/>
    <w:rsid w:val="00F039E6"/>
    <w:rsid w:val="00F2083C"/>
    <w:rsid w:val="00F226BC"/>
    <w:rsid w:val="00F23B73"/>
    <w:rsid w:val="00F43B85"/>
    <w:rsid w:val="00F50D81"/>
    <w:rsid w:val="00F549EC"/>
    <w:rsid w:val="00F62468"/>
    <w:rsid w:val="00F7077C"/>
    <w:rsid w:val="00F84012"/>
    <w:rsid w:val="00F87112"/>
    <w:rsid w:val="00FA1403"/>
    <w:rsid w:val="00FC3931"/>
    <w:rsid w:val="00FC7799"/>
    <w:rsid w:val="00FC77BD"/>
    <w:rsid w:val="00FD2DCA"/>
    <w:rsid w:val="00FD37AA"/>
    <w:rsid w:val="00FD42C7"/>
    <w:rsid w:val="00FD48AB"/>
    <w:rsid w:val="00FE34A1"/>
    <w:rsid w:val="00FE39DE"/>
    <w:rsid w:val="00FE5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2465"/>
    <o:shapelayout v:ext="edit">
      <o:idmap v:ext="edit" data="1"/>
    </o:shapelayout>
  </w:shapeDefaults>
  <w:decimalSymbol w:val=","/>
  <w:listSeparator w:val=";"/>
  <w14:docId w14:val="7FBFA372"/>
  <w15:docId w15:val="{B4E9D1FB-2F96-41D0-9213-8BABD9FF8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8A7BC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4862F2"/>
    <w:pPr>
      <w:keepNext/>
      <w:outlineLvl w:val="2"/>
    </w:pPr>
    <w:rPr>
      <w:sz w:val="16"/>
      <w:szCs w:val="20"/>
      <w:u w:val="single"/>
    </w:rPr>
  </w:style>
  <w:style w:type="paragraph" w:styleId="berschrift5">
    <w:name w:val="heading 5"/>
    <w:basedOn w:val="Standard"/>
    <w:next w:val="Standard"/>
    <w:qFormat/>
    <w:rsid w:val="004862F2"/>
    <w:pPr>
      <w:keepNext/>
      <w:jc w:val="center"/>
      <w:outlineLvl w:val="4"/>
    </w:pPr>
    <w:rPr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A1D0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0A1D07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D03C0C"/>
  </w:style>
  <w:style w:type="table" w:customStyle="1" w:styleId="Tabellengitternetz">
    <w:name w:val="Tabellengitternetz"/>
    <w:basedOn w:val="NormaleTabelle"/>
    <w:rsid w:val="00210D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9F4961"/>
    <w:rPr>
      <w:rFonts w:ascii="Tahoma" w:hAnsi="Tahoma" w:cs="Tahoma"/>
      <w:sz w:val="16"/>
      <w:szCs w:val="16"/>
    </w:rPr>
  </w:style>
  <w:style w:type="character" w:styleId="Hyperlink">
    <w:name w:val="Hyperlink"/>
    <w:rsid w:val="0082707C"/>
    <w:rPr>
      <w:color w:val="0000FF"/>
      <w:u w:val="single"/>
    </w:rPr>
  </w:style>
  <w:style w:type="character" w:customStyle="1" w:styleId="berschrift2Zchn">
    <w:name w:val="Überschrift 2 Zchn"/>
    <w:link w:val="berschrift2"/>
    <w:semiHidden/>
    <w:rsid w:val="008A7BCA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enabsatz">
    <w:name w:val="List Paragraph"/>
    <w:basedOn w:val="Standard"/>
    <w:uiPriority w:val="34"/>
    <w:qFormat/>
    <w:rsid w:val="00875D7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bHeadklein">
    <w:name w:val="1b Head klein"/>
    <w:basedOn w:val="Standard"/>
    <w:uiPriority w:val="99"/>
    <w:rsid w:val="00D806C0"/>
    <w:pPr>
      <w:suppressAutoHyphens/>
      <w:autoSpaceDE w:val="0"/>
      <w:autoSpaceDN w:val="0"/>
      <w:adjustRightInd w:val="0"/>
      <w:spacing w:line="700" w:lineRule="atLeast"/>
      <w:textAlignment w:val="baseline"/>
    </w:pPr>
    <w:rPr>
      <w:rFonts w:ascii="LTUnivers 330 BasicLight" w:hAnsi="LTUnivers 330 BasicLight" w:cs="LTUnivers 330 BasicLight"/>
      <w:color w:val="094EA2"/>
      <w:sz w:val="60"/>
      <w:szCs w:val="60"/>
    </w:rPr>
  </w:style>
  <w:style w:type="character" w:customStyle="1" w:styleId="FuzeileZchn">
    <w:name w:val="Fußzeile Zchn"/>
    <w:basedOn w:val="Absatz-Standardschriftart"/>
    <w:link w:val="Fuzeile"/>
    <w:rsid w:val="00FC7799"/>
    <w:rPr>
      <w:sz w:val="24"/>
      <w:szCs w:val="24"/>
    </w:rPr>
  </w:style>
  <w:style w:type="paragraph" w:styleId="KeinLeerraum">
    <w:name w:val="No Spacing"/>
    <w:uiPriority w:val="1"/>
    <w:qFormat/>
    <w:rsid w:val="0052574F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lenraster">
    <w:name w:val="Table Grid"/>
    <w:basedOn w:val="NormaleTabelle"/>
    <w:rsid w:val="00525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0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jpg"/><Relationship Id="rId5" Type="http://schemas.openxmlformats.org/officeDocument/2006/relationships/image" Target="media/image11.jpeg"/><Relationship Id="rId4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Eiselein_H\Anwendungsdaten\Microsoft\Vorlagen\Briefkopf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6E1060-93DD-45EE-8259-B10061D62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Briefkopf</Template>
  <TotalTime>0</TotalTime>
  <Pages>1</Pages>
  <Words>53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IZKF - Geschäftsstelle</vt:lpstr>
    </vt:vector>
  </TitlesOfParts>
  <Company>..</Company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IZKF - Geschäftsstelle</dc:title>
  <dc:creator>Eiselein_H</dc:creator>
  <cp:lastModifiedBy>Nuber, Susanne</cp:lastModifiedBy>
  <cp:revision>2</cp:revision>
  <cp:lastPrinted>2022-07-07T07:41:00Z</cp:lastPrinted>
  <dcterms:created xsi:type="dcterms:W3CDTF">2024-09-11T10:02:00Z</dcterms:created>
  <dcterms:modified xsi:type="dcterms:W3CDTF">2024-09-11T10:02:00Z</dcterms:modified>
</cp:coreProperties>
</file>